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647E36">
        <w:trPr>
          <w:trHeight w:val="4253"/>
        </w:trPr>
        <w:tc>
          <w:tcPr>
            <w:tcW w:w="5351" w:type="dxa"/>
          </w:tcPr>
          <w:p w:rsidR="00647E36" w:rsidRPr="007D6E62" w:rsidRDefault="00647E36" w:rsidP="007D6E62">
            <w:pPr>
              <w:jc w:val="center"/>
              <w:rPr>
                <w:sz w:val="22"/>
                <w:szCs w:val="22"/>
              </w:rPr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68820636" r:id="rId5"/>
              </w:object>
            </w:r>
          </w:p>
          <w:p w:rsidR="00647E36" w:rsidRDefault="00647E36" w:rsidP="007D6E62">
            <w:pPr>
              <w:jc w:val="center"/>
              <w:rPr>
                <w:sz w:val="28"/>
                <w:szCs w:val="28"/>
              </w:rPr>
            </w:pPr>
            <w:r w:rsidRPr="007D6E62">
              <w:rPr>
                <w:sz w:val="28"/>
                <w:szCs w:val="28"/>
              </w:rPr>
              <w:t>Администрация</w:t>
            </w:r>
          </w:p>
          <w:p w:rsidR="00647E36" w:rsidRPr="007D6E62" w:rsidRDefault="00647E36" w:rsidP="007D6E6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647E36" w:rsidRPr="007D6E62" w:rsidRDefault="00647E36" w:rsidP="007D6E62">
            <w:pPr>
              <w:pStyle w:val="Heading5"/>
              <w:jc w:val="center"/>
              <w:rPr>
                <w:b w:val="0"/>
                <w:bCs w:val="0"/>
              </w:rPr>
            </w:pPr>
            <w:r w:rsidRPr="007D6E62">
              <w:rPr>
                <w:b w:val="0"/>
                <w:bCs w:val="0"/>
              </w:rPr>
              <w:t>муниципального района</w:t>
            </w:r>
          </w:p>
          <w:p w:rsidR="00647E36" w:rsidRPr="007D6E62" w:rsidRDefault="00647E36" w:rsidP="007D6E62">
            <w:pPr>
              <w:pStyle w:val="Heading5"/>
              <w:jc w:val="center"/>
              <w:rPr>
                <w:b w:val="0"/>
                <w:bCs w:val="0"/>
              </w:rPr>
            </w:pPr>
            <w:r w:rsidRPr="007D6E62">
              <w:rPr>
                <w:b w:val="0"/>
                <w:bCs w:val="0"/>
              </w:rPr>
              <w:t>Сергиевский</w:t>
            </w:r>
          </w:p>
          <w:p w:rsidR="00647E36" w:rsidRPr="007D6E62" w:rsidRDefault="00647E36" w:rsidP="007D6E62">
            <w:pPr>
              <w:jc w:val="center"/>
              <w:rPr>
                <w:sz w:val="28"/>
                <w:szCs w:val="28"/>
              </w:rPr>
            </w:pPr>
            <w:r w:rsidRPr="007D6E62">
              <w:rPr>
                <w:sz w:val="28"/>
                <w:szCs w:val="28"/>
              </w:rPr>
              <w:t>Самарской области</w:t>
            </w:r>
          </w:p>
          <w:p w:rsidR="00647E36" w:rsidRPr="007D6E62" w:rsidRDefault="00647E36" w:rsidP="007D6E62">
            <w:pPr>
              <w:spacing w:line="360" w:lineRule="auto"/>
              <w:ind w:left="709"/>
              <w:jc w:val="both"/>
              <w:rPr>
                <w:sz w:val="22"/>
                <w:szCs w:val="22"/>
              </w:rPr>
            </w:pPr>
          </w:p>
          <w:p w:rsidR="00647E36" w:rsidRPr="007D6E62" w:rsidRDefault="00647E36" w:rsidP="007D6E62">
            <w:pPr>
              <w:jc w:val="center"/>
              <w:rPr>
                <w:b/>
                <w:bCs/>
                <w:sz w:val="22"/>
                <w:szCs w:val="22"/>
              </w:rPr>
            </w:pPr>
            <w:r w:rsidRPr="007D6E62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647E36" w:rsidRPr="007D6E62" w:rsidRDefault="00647E36" w:rsidP="007D6E6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647E36" w:rsidRPr="007D6E62" w:rsidRDefault="00647E36" w:rsidP="007D6E62">
            <w:pPr>
              <w:jc w:val="center"/>
              <w:rPr>
                <w:sz w:val="22"/>
                <w:szCs w:val="22"/>
              </w:rPr>
            </w:pPr>
            <w:r w:rsidRPr="007D6E62">
              <w:rPr>
                <w:sz w:val="22"/>
                <w:szCs w:val="22"/>
              </w:rPr>
              <w:t>«____»_____________</w:t>
            </w:r>
            <w:bookmarkStart w:id="0" w:name="_GoBack"/>
            <w:bookmarkEnd w:id="0"/>
            <w:r>
              <w:rPr>
                <w:sz w:val="22"/>
                <w:szCs w:val="22"/>
              </w:rPr>
              <w:t xml:space="preserve">         </w:t>
            </w:r>
            <w:r w:rsidRPr="007D6E62">
              <w:rPr>
                <w:sz w:val="22"/>
                <w:szCs w:val="22"/>
              </w:rPr>
              <w:t>г.</w:t>
            </w:r>
          </w:p>
          <w:p w:rsidR="00647E36" w:rsidRPr="007D6E62" w:rsidRDefault="00647E36" w:rsidP="007D6E62">
            <w:pPr>
              <w:jc w:val="center"/>
              <w:rPr>
                <w:sz w:val="22"/>
                <w:szCs w:val="22"/>
              </w:rPr>
            </w:pPr>
            <w:r w:rsidRPr="007D6E62">
              <w:rPr>
                <w:sz w:val="22"/>
                <w:szCs w:val="22"/>
              </w:rPr>
              <w:t>№_________</w:t>
            </w:r>
          </w:p>
          <w:p w:rsidR="00647E36" w:rsidRPr="007D6E62" w:rsidRDefault="00647E36" w:rsidP="007D6E6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:rsidR="00647E36" w:rsidRPr="007D6E62" w:rsidRDefault="00647E36" w:rsidP="007D6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647E36">
        <w:trPr>
          <w:trHeight w:val="713"/>
        </w:trPr>
        <w:tc>
          <w:tcPr>
            <w:tcW w:w="5351" w:type="dxa"/>
          </w:tcPr>
          <w:p w:rsidR="00647E36" w:rsidRPr="007D6E62" w:rsidRDefault="00647E36" w:rsidP="007D6E62">
            <w:pPr>
              <w:pStyle w:val="Heading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>
              <w:t xml:space="preserve"> </w:t>
            </w:r>
            <w:r w:rsidRPr="007D6E62">
              <w:rPr>
                <w:b w:val="0"/>
                <w:bCs w:val="0"/>
              </w:rPr>
              <w:t xml:space="preserve">Об утверждении Административного регламента предоставления муниципальной услуги «Установление публичного сервитута в соответствии с главой </w:t>
            </w:r>
            <w:r w:rsidRPr="007D6E62">
              <w:rPr>
                <w:b w:val="0"/>
                <w:bCs w:val="0"/>
                <w:lang w:val="en-US"/>
              </w:rPr>
              <w:t>V</w:t>
            </w:r>
            <w:r w:rsidRPr="007D6E62">
              <w:rPr>
                <w:b w:val="0"/>
                <w:bCs w:val="0"/>
              </w:rPr>
              <w:t xml:space="preserve">.7 Земельного кодекса Российской Федерации» на территории </w:t>
            </w:r>
            <w:r>
              <w:rPr>
                <w:b w:val="0"/>
                <w:bCs w:val="0"/>
              </w:rPr>
              <w:t>городского поселения Суходол муниципального района Сергиевский</w:t>
            </w:r>
            <w:r w:rsidRPr="007D6E62">
              <w:rPr>
                <w:b w:val="0"/>
                <w:bCs w:val="0"/>
              </w:rPr>
              <w:t xml:space="preserve"> Самарской области</w:t>
            </w:r>
          </w:p>
          <w:p w:rsidR="00647E36" w:rsidRPr="007D6E62" w:rsidRDefault="00647E36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647E36" w:rsidRPr="007D6E62" w:rsidRDefault="00647E36" w:rsidP="007D6E62">
            <w:pPr>
              <w:jc w:val="center"/>
              <w:rPr>
                <w:sz w:val="28"/>
                <w:szCs w:val="28"/>
              </w:rPr>
            </w:pPr>
          </w:p>
        </w:tc>
      </w:tr>
    </w:tbl>
    <w:p w:rsidR="00647E36" w:rsidRDefault="00647E36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 муниципального района Сергиевский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156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>ных услуг городского поселения Суходол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z w:val="28"/>
          <w:szCs w:val="28"/>
        </w:rPr>
        <w:t>городского поселения Суходол муниципального района Сергиевский</w:t>
      </w:r>
      <w:r w:rsidRPr="006E0D77">
        <w:rPr>
          <w:rFonts w:ascii="Times New Roman" w:hAnsi="Times New Roman" w:cs="Times New Roman"/>
          <w:sz w:val="28"/>
          <w:szCs w:val="28"/>
        </w:rPr>
        <w:t xml:space="preserve"> Самарской области, Администрация </w:t>
      </w:r>
      <w:r>
        <w:rPr>
          <w:rFonts w:ascii="Times New Roman" w:hAnsi="Times New Roman" w:cs="Times New Roman"/>
          <w:sz w:val="28"/>
          <w:szCs w:val="28"/>
        </w:rPr>
        <w:t>городского поселения Суходол муниципального района Сергиевский</w:t>
      </w:r>
      <w:r w:rsidRPr="006E0D77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:rsidR="00647E36" w:rsidRDefault="00647E36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647E36" w:rsidRDefault="00647E36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</w:t>
      </w:r>
      <w:r>
        <w:rPr>
          <w:sz w:val="28"/>
          <w:szCs w:val="28"/>
        </w:rPr>
        <w:t xml:space="preserve">публичного </w:t>
      </w:r>
      <w:r w:rsidRPr="003C59C7">
        <w:rPr>
          <w:sz w:val="28"/>
          <w:szCs w:val="28"/>
        </w:rPr>
        <w:t xml:space="preserve">сервитута в </w:t>
      </w:r>
      <w:r>
        <w:rPr>
          <w:sz w:val="28"/>
          <w:szCs w:val="28"/>
        </w:rPr>
        <w:t xml:space="preserve">соответствии с главой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.7 Земельного кодекса Российской Федерации</w:t>
      </w:r>
      <w:r w:rsidRPr="003C59C7">
        <w:rPr>
          <w:sz w:val="28"/>
          <w:szCs w:val="28"/>
        </w:rPr>
        <w:t xml:space="preserve">» на территории </w:t>
      </w:r>
      <w:r>
        <w:rPr>
          <w:sz w:val="28"/>
          <w:szCs w:val="28"/>
        </w:rPr>
        <w:t>городского поселения Суходол муниципального района Сергиевский</w:t>
      </w:r>
      <w:r w:rsidRPr="003C59C7">
        <w:rPr>
          <w:sz w:val="28"/>
          <w:szCs w:val="28"/>
        </w:rPr>
        <w:t xml:space="preserve">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47E36" w:rsidRDefault="00647E36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647E36" w:rsidRDefault="00647E36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647E36" w:rsidRDefault="00647E36" w:rsidP="00133E41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 w:rsidRPr="00BB134C">
        <w:rPr>
          <w:sz w:val="28"/>
          <w:szCs w:val="28"/>
        </w:rPr>
        <w:t>Контроль за выполнением настоящего постановления оставляю за собой</w:t>
      </w:r>
    </w:p>
    <w:p w:rsidR="00647E36" w:rsidRDefault="00647E36" w:rsidP="00F71C61">
      <w:pPr>
        <w:ind w:left="709"/>
        <w:jc w:val="both"/>
        <w:rPr>
          <w:sz w:val="28"/>
          <w:szCs w:val="28"/>
        </w:rPr>
      </w:pPr>
    </w:p>
    <w:p w:rsidR="00647E36" w:rsidRDefault="00647E36" w:rsidP="00F71C61">
      <w:pPr>
        <w:ind w:left="709"/>
        <w:jc w:val="both"/>
        <w:rPr>
          <w:sz w:val="28"/>
          <w:szCs w:val="28"/>
        </w:rPr>
      </w:pPr>
    </w:p>
    <w:p w:rsidR="00647E36" w:rsidRDefault="00647E36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647E36">
        <w:tc>
          <w:tcPr>
            <w:tcW w:w="3342" w:type="dxa"/>
          </w:tcPr>
          <w:p w:rsidR="00647E36" w:rsidRPr="007D6E62" w:rsidRDefault="00647E36" w:rsidP="007D6E62">
            <w:pPr>
              <w:jc w:val="center"/>
              <w:rPr>
                <w:sz w:val="28"/>
                <w:szCs w:val="28"/>
              </w:rPr>
            </w:pPr>
            <w:r w:rsidRPr="007D6E62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>городского поселения Суходол муниципального района Сергиевский</w:t>
            </w:r>
          </w:p>
          <w:p w:rsidR="00647E36" w:rsidRPr="007D6E62" w:rsidRDefault="00647E36" w:rsidP="007D6E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647E36" w:rsidRPr="007D6E62" w:rsidRDefault="00647E36" w:rsidP="007D6E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647E36" w:rsidRPr="007D6E62" w:rsidRDefault="00647E36" w:rsidP="007D6E62">
            <w:pPr>
              <w:jc w:val="right"/>
              <w:rPr>
                <w:sz w:val="28"/>
                <w:szCs w:val="28"/>
              </w:rPr>
            </w:pPr>
          </w:p>
          <w:p w:rsidR="00647E36" w:rsidRPr="007D6E62" w:rsidRDefault="00647E36" w:rsidP="007D6E6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Default="00647E36" w:rsidP="00615BE4">
      <w:pPr>
        <w:jc w:val="both"/>
      </w:pPr>
    </w:p>
    <w:p w:rsidR="00647E36" w:rsidRPr="00D772D2" w:rsidRDefault="00647E36" w:rsidP="00615BE4">
      <w:pPr>
        <w:jc w:val="both"/>
        <w:rPr>
          <w:sz w:val="20"/>
          <w:szCs w:val="20"/>
        </w:rPr>
      </w:pPr>
    </w:p>
    <w:p w:rsidR="00647E36" w:rsidRPr="00D772D2" w:rsidRDefault="00647E36" w:rsidP="00615BE4">
      <w:pPr>
        <w:jc w:val="both"/>
        <w:rPr>
          <w:sz w:val="20"/>
          <w:szCs w:val="20"/>
        </w:rPr>
      </w:pPr>
      <w:r w:rsidRPr="00D772D2">
        <w:rPr>
          <w:sz w:val="20"/>
          <w:szCs w:val="20"/>
        </w:rPr>
        <w:t xml:space="preserve"> </w:t>
      </w:r>
    </w:p>
    <w:sectPr w:rsidR="00647E36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86C4F"/>
    <w:rsid w:val="000E4C78"/>
    <w:rsid w:val="000F55C6"/>
    <w:rsid w:val="00101906"/>
    <w:rsid w:val="00133E41"/>
    <w:rsid w:val="00150EDD"/>
    <w:rsid w:val="00154235"/>
    <w:rsid w:val="001819F2"/>
    <w:rsid w:val="001B3CF9"/>
    <w:rsid w:val="001B68DF"/>
    <w:rsid w:val="001D42E5"/>
    <w:rsid w:val="002B50C7"/>
    <w:rsid w:val="00325581"/>
    <w:rsid w:val="003450EE"/>
    <w:rsid w:val="00386ED8"/>
    <w:rsid w:val="003C59C7"/>
    <w:rsid w:val="004753F8"/>
    <w:rsid w:val="00493D2C"/>
    <w:rsid w:val="004B3CF3"/>
    <w:rsid w:val="00556217"/>
    <w:rsid w:val="00563122"/>
    <w:rsid w:val="005B7BC6"/>
    <w:rsid w:val="00615BE4"/>
    <w:rsid w:val="00647E36"/>
    <w:rsid w:val="006E0D77"/>
    <w:rsid w:val="00706667"/>
    <w:rsid w:val="00752C53"/>
    <w:rsid w:val="00766F64"/>
    <w:rsid w:val="007A79EF"/>
    <w:rsid w:val="007C4BD8"/>
    <w:rsid w:val="007D6E62"/>
    <w:rsid w:val="00872230"/>
    <w:rsid w:val="00884396"/>
    <w:rsid w:val="00893886"/>
    <w:rsid w:val="00894C84"/>
    <w:rsid w:val="008B621A"/>
    <w:rsid w:val="00907C3A"/>
    <w:rsid w:val="009733BD"/>
    <w:rsid w:val="009B6B96"/>
    <w:rsid w:val="00A25688"/>
    <w:rsid w:val="00A66ED9"/>
    <w:rsid w:val="00AE55D4"/>
    <w:rsid w:val="00AE65B7"/>
    <w:rsid w:val="00B4761A"/>
    <w:rsid w:val="00B80A57"/>
    <w:rsid w:val="00B81728"/>
    <w:rsid w:val="00BB134C"/>
    <w:rsid w:val="00C1695E"/>
    <w:rsid w:val="00C44F7F"/>
    <w:rsid w:val="00D006EA"/>
    <w:rsid w:val="00D10792"/>
    <w:rsid w:val="00D772D2"/>
    <w:rsid w:val="00E648B7"/>
    <w:rsid w:val="00EC23E7"/>
    <w:rsid w:val="00EC41CA"/>
    <w:rsid w:val="00F71C61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Heading11">
    <w:name w:val="Heading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4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293</Words>
  <Characters>1676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2022-11-17T08:38:00Z</cp:lastPrinted>
  <dcterms:created xsi:type="dcterms:W3CDTF">2024-02-07T10:16:00Z</dcterms:created>
  <dcterms:modified xsi:type="dcterms:W3CDTF">2024-02-07T10:17:00Z</dcterms:modified>
</cp:coreProperties>
</file>